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201B" w:rsidRDefault="0073201B" w:rsidP="00364FDB">
      <w:pPr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>Allegato 1</w:t>
      </w:r>
    </w:p>
    <w:p w:rsidR="007972AA" w:rsidRDefault="00897161" w:rsidP="00364FDB">
      <w:pPr>
        <w:autoSpaceDE w:val="0"/>
        <w:autoSpaceDN w:val="0"/>
        <w:adjustRightInd w:val="0"/>
        <w:rPr>
          <w:b/>
          <w:bCs/>
        </w:rPr>
      </w:pPr>
      <w:r w:rsidRPr="00897161">
        <w:rPr>
          <w:b/>
          <w:bCs/>
        </w:rPr>
        <w:t>DICHIARAZIONE SOSTITUTIVA DI CERTIFICAZIONE E DELL’ATTO DI NOTORIETA’</w:t>
      </w:r>
    </w:p>
    <w:p w:rsidR="00897161" w:rsidRDefault="00897161" w:rsidP="00897161">
      <w:pPr>
        <w:autoSpaceDE w:val="0"/>
        <w:autoSpaceDN w:val="0"/>
        <w:adjustRightInd w:val="0"/>
        <w:jc w:val="center"/>
        <w:rPr>
          <w:b/>
          <w:bCs/>
          <w:sz w:val="18"/>
          <w:szCs w:val="18"/>
        </w:rPr>
      </w:pPr>
      <w:r w:rsidRPr="00897161">
        <w:rPr>
          <w:b/>
          <w:bCs/>
          <w:sz w:val="18"/>
          <w:szCs w:val="18"/>
        </w:rPr>
        <w:t>(</w:t>
      </w:r>
      <w:proofErr w:type="gramStart"/>
      <w:r w:rsidRPr="00897161">
        <w:rPr>
          <w:b/>
          <w:bCs/>
          <w:sz w:val="18"/>
          <w:szCs w:val="18"/>
        </w:rPr>
        <w:t>artt.</w:t>
      </w:r>
      <w:proofErr w:type="gramEnd"/>
      <w:r w:rsidRPr="00897161">
        <w:rPr>
          <w:b/>
          <w:bCs/>
          <w:sz w:val="18"/>
          <w:szCs w:val="18"/>
        </w:rPr>
        <w:t xml:space="preserve"> 46 e 47</w:t>
      </w:r>
      <w:r>
        <w:rPr>
          <w:b/>
          <w:bCs/>
          <w:sz w:val="18"/>
          <w:szCs w:val="18"/>
        </w:rPr>
        <w:t xml:space="preserve"> ®</w:t>
      </w:r>
      <w:r w:rsidRPr="00897161">
        <w:rPr>
          <w:b/>
          <w:bCs/>
          <w:sz w:val="18"/>
          <w:szCs w:val="18"/>
        </w:rPr>
        <w:t xml:space="preserve"> T.U. delle disposizioni legislative e regolam</w:t>
      </w:r>
      <w:r>
        <w:rPr>
          <w:b/>
          <w:bCs/>
          <w:sz w:val="18"/>
          <w:szCs w:val="18"/>
        </w:rPr>
        <w:t>e</w:t>
      </w:r>
      <w:r w:rsidRPr="00897161">
        <w:rPr>
          <w:b/>
          <w:bCs/>
          <w:sz w:val="18"/>
          <w:szCs w:val="18"/>
        </w:rPr>
        <w:t>ntari in materia di documentazione a</w:t>
      </w:r>
      <w:r>
        <w:rPr>
          <w:b/>
          <w:bCs/>
          <w:sz w:val="18"/>
          <w:szCs w:val="18"/>
        </w:rPr>
        <w:t>m</w:t>
      </w:r>
      <w:r w:rsidRPr="00897161">
        <w:rPr>
          <w:b/>
          <w:bCs/>
          <w:sz w:val="18"/>
          <w:szCs w:val="18"/>
        </w:rPr>
        <w:t xml:space="preserve">ministrativa – D.P.R. 28/12/2000 n. 45 e </w:t>
      </w:r>
      <w:proofErr w:type="spellStart"/>
      <w:r w:rsidRPr="00897161">
        <w:rPr>
          <w:b/>
          <w:bCs/>
          <w:sz w:val="18"/>
          <w:szCs w:val="18"/>
        </w:rPr>
        <w:t>ss.mmii</w:t>
      </w:r>
      <w:proofErr w:type="spellEnd"/>
      <w:r w:rsidRPr="00897161">
        <w:rPr>
          <w:b/>
          <w:bCs/>
          <w:sz w:val="18"/>
          <w:szCs w:val="18"/>
        </w:rPr>
        <w:t>.)</w:t>
      </w:r>
    </w:p>
    <w:p w:rsidR="00897161" w:rsidRPr="00897161" w:rsidRDefault="00897161" w:rsidP="00897161">
      <w:pPr>
        <w:autoSpaceDE w:val="0"/>
        <w:autoSpaceDN w:val="0"/>
        <w:adjustRightInd w:val="0"/>
        <w:jc w:val="center"/>
        <w:rPr>
          <w:b/>
          <w:bCs/>
          <w:sz w:val="18"/>
          <w:szCs w:val="18"/>
        </w:rPr>
      </w:pPr>
    </w:p>
    <w:p w:rsidR="00364FDB" w:rsidRPr="00361C8F" w:rsidRDefault="00364FDB" w:rsidP="00364FDB">
      <w:pPr>
        <w:autoSpaceDE w:val="0"/>
        <w:autoSpaceDN w:val="0"/>
        <w:adjustRightInd w:val="0"/>
      </w:pPr>
    </w:p>
    <w:p w:rsidR="00364FDB" w:rsidRPr="00361C8F" w:rsidRDefault="00364FDB" w:rsidP="00364FDB">
      <w:pPr>
        <w:autoSpaceDE w:val="0"/>
        <w:autoSpaceDN w:val="0"/>
        <w:adjustRightInd w:val="0"/>
        <w:jc w:val="both"/>
      </w:pPr>
      <w:r w:rsidRPr="00361C8F">
        <w:t xml:space="preserve">...L… </w:t>
      </w:r>
      <w:proofErr w:type="spellStart"/>
      <w:r w:rsidRPr="00361C8F">
        <w:t>sottoscritt</w:t>
      </w:r>
      <w:proofErr w:type="spellEnd"/>
      <w:r w:rsidRPr="00361C8F">
        <w:t>… …</w:t>
      </w:r>
      <w:proofErr w:type="gramStart"/>
      <w:r w:rsidRPr="00361C8F">
        <w:t>…….</w:t>
      </w:r>
      <w:proofErr w:type="gramEnd"/>
      <w:r w:rsidRPr="00361C8F">
        <w:t xml:space="preserve">.………………………………………………………………., </w:t>
      </w:r>
      <w:proofErr w:type="spellStart"/>
      <w:r w:rsidRPr="00361C8F">
        <w:t>nat</w:t>
      </w:r>
      <w:proofErr w:type="spellEnd"/>
      <w:r w:rsidRPr="00361C8F">
        <w:t>……..</w:t>
      </w:r>
    </w:p>
    <w:p w:rsidR="00364FDB" w:rsidRPr="00361C8F" w:rsidRDefault="00364FDB" w:rsidP="00364FDB">
      <w:pPr>
        <w:autoSpaceDE w:val="0"/>
        <w:autoSpaceDN w:val="0"/>
        <w:adjustRightInd w:val="0"/>
        <w:jc w:val="both"/>
      </w:pPr>
    </w:p>
    <w:p w:rsidR="00897161" w:rsidRDefault="00364FDB" w:rsidP="00364FDB">
      <w:pPr>
        <w:autoSpaceDE w:val="0"/>
        <w:autoSpaceDN w:val="0"/>
        <w:adjustRightInd w:val="0"/>
        <w:jc w:val="both"/>
      </w:pPr>
      <w:proofErr w:type="gramStart"/>
      <w:r w:rsidRPr="00361C8F">
        <w:t>a</w:t>
      </w:r>
      <w:proofErr w:type="gramEnd"/>
      <w:r w:rsidRPr="00361C8F">
        <w:t xml:space="preserve"> …………………………..……(</w:t>
      </w:r>
      <w:proofErr w:type="spellStart"/>
      <w:r w:rsidRPr="00361C8F">
        <w:t>Prov</w:t>
      </w:r>
      <w:proofErr w:type="spellEnd"/>
      <w:r w:rsidRPr="00361C8F">
        <w:t>. ……..) il …./…./…….</w:t>
      </w:r>
      <w:r w:rsidR="00897161">
        <w:t>C.f. …………………………………</w:t>
      </w:r>
      <w:r w:rsidRPr="00361C8F">
        <w:t xml:space="preserve">e </w:t>
      </w:r>
    </w:p>
    <w:p w:rsidR="00897161" w:rsidRDefault="00897161" w:rsidP="00364FDB">
      <w:pPr>
        <w:autoSpaceDE w:val="0"/>
        <w:autoSpaceDN w:val="0"/>
        <w:adjustRightInd w:val="0"/>
        <w:jc w:val="both"/>
      </w:pPr>
    </w:p>
    <w:p w:rsidR="00897161" w:rsidRDefault="00364FDB" w:rsidP="00364FDB">
      <w:pPr>
        <w:autoSpaceDE w:val="0"/>
        <w:autoSpaceDN w:val="0"/>
        <w:adjustRightInd w:val="0"/>
        <w:jc w:val="both"/>
      </w:pPr>
      <w:proofErr w:type="gramStart"/>
      <w:r w:rsidRPr="00361C8F">
        <w:t>in</w:t>
      </w:r>
      <w:proofErr w:type="gramEnd"/>
      <w:r w:rsidRPr="00361C8F">
        <w:t xml:space="preserve"> servizio presso ……………………………………………………….. di………...……………, </w:t>
      </w:r>
    </w:p>
    <w:p w:rsidR="00897161" w:rsidRDefault="00897161" w:rsidP="00364FDB">
      <w:pPr>
        <w:autoSpaceDE w:val="0"/>
        <w:autoSpaceDN w:val="0"/>
        <w:adjustRightInd w:val="0"/>
        <w:jc w:val="both"/>
      </w:pPr>
    </w:p>
    <w:p w:rsidR="00364FDB" w:rsidRPr="00361C8F" w:rsidRDefault="00364FDB" w:rsidP="00364FDB">
      <w:pPr>
        <w:autoSpaceDE w:val="0"/>
        <w:autoSpaceDN w:val="0"/>
        <w:adjustRightInd w:val="0"/>
        <w:jc w:val="both"/>
      </w:pPr>
      <w:proofErr w:type="gramStart"/>
      <w:r w:rsidRPr="00361C8F">
        <w:t>consapevole</w:t>
      </w:r>
      <w:proofErr w:type="gramEnd"/>
      <w:r w:rsidRPr="00361C8F">
        <w:t xml:space="preserve"> delle sanzioni previste per il caso di dichiarazione mendace,così come stabilito dall’art. 26 della legge 15/1968, richiamato dall’art. 6, comma 2, del D.P.R.403/98</w:t>
      </w:r>
    </w:p>
    <w:p w:rsidR="00364FDB" w:rsidRDefault="00364FDB" w:rsidP="00364FDB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361C8F">
        <w:rPr>
          <w:b/>
          <w:bCs/>
          <w:sz w:val="28"/>
          <w:szCs w:val="28"/>
        </w:rPr>
        <w:t>DICHIARA</w:t>
      </w:r>
    </w:p>
    <w:p w:rsidR="00897161" w:rsidRPr="002B2841" w:rsidRDefault="002B2841" w:rsidP="00897161">
      <w:pPr>
        <w:autoSpaceDE w:val="0"/>
        <w:autoSpaceDN w:val="0"/>
        <w:adjustRightInd w:val="0"/>
        <w:rPr>
          <w:bCs/>
        </w:rPr>
      </w:pPr>
      <w:r>
        <w:rPr>
          <w:bCs/>
        </w:rPr>
        <w:t>- c</w:t>
      </w:r>
      <w:r w:rsidR="00897161" w:rsidRPr="002B2841">
        <w:rPr>
          <w:bCs/>
        </w:rPr>
        <w:t xml:space="preserve">he </w:t>
      </w:r>
      <w:r>
        <w:rPr>
          <w:bCs/>
        </w:rPr>
        <w:t>l</w:t>
      </w:r>
      <w:r w:rsidR="00897161" w:rsidRPr="002B2841">
        <w:rPr>
          <w:bCs/>
        </w:rPr>
        <w:t>’</w:t>
      </w:r>
      <w:r>
        <w:rPr>
          <w:bCs/>
        </w:rPr>
        <w:t>ASL</w:t>
      </w:r>
      <w:r w:rsidR="00897161" w:rsidRPr="002B2841">
        <w:rPr>
          <w:bCs/>
        </w:rPr>
        <w:t xml:space="preserve"> di …………………………………… nella seduta del </w:t>
      </w:r>
      <w:r>
        <w:rPr>
          <w:bCs/>
        </w:rPr>
        <w:t>…</w:t>
      </w:r>
      <w:r w:rsidR="00897161" w:rsidRPr="002B2841">
        <w:rPr>
          <w:bCs/>
        </w:rPr>
        <w:t>/</w:t>
      </w:r>
      <w:r>
        <w:rPr>
          <w:bCs/>
        </w:rPr>
        <w:t>..</w:t>
      </w:r>
      <w:r w:rsidR="00897161" w:rsidRPr="002B2841">
        <w:rPr>
          <w:bCs/>
        </w:rPr>
        <w:t>.</w:t>
      </w:r>
      <w:r>
        <w:rPr>
          <w:bCs/>
        </w:rPr>
        <w:t>..</w:t>
      </w:r>
      <w:r w:rsidR="00897161" w:rsidRPr="002B2841">
        <w:rPr>
          <w:bCs/>
        </w:rPr>
        <w:t>.</w:t>
      </w:r>
      <w:proofErr w:type="gramStart"/>
      <w:r w:rsidR="00897161" w:rsidRPr="002B2841">
        <w:rPr>
          <w:bCs/>
        </w:rPr>
        <w:t>/….</w:t>
      </w:r>
      <w:proofErr w:type="gramEnd"/>
      <w:r w:rsidR="00897161" w:rsidRPr="002B2841">
        <w:rPr>
          <w:bCs/>
        </w:rPr>
        <w:t>. ha riconosciuto la gravità dell’handicap(ai sensi dell’art. 3 comma 3 della Legge 104/1992) di:</w:t>
      </w:r>
    </w:p>
    <w:p w:rsidR="00897161" w:rsidRPr="002B2841" w:rsidRDefault="00897161" w:rsidP="00897161">
      <w:pPr>
        <w:autoSpaceDE w:val="0"/>
        <w:autoSpaceDN w:val="0"/>
        <w:adjustRightInd w:val="0"/>
        <w:rPr>
          <w:bCs/>
        </w:rPr>
      </w:pPr>
      <w:r w:rsidRPr="002B2841">
        <w:rPr>
          <w:bCs/>
        </w:rPr>
        <w:t>C</w:t>
      </w:r>
      <w:r w:rsidR="002B2841">
        <w:rPr>
          <w:bCs/>
        </w:rPr>
        <w:t>o</w:t>
      </w:r>
      <w:r w:rsidRPr="002B2841">
        <w:rPr>
          <w:bCs/>
        </w:rPr>
        <w:t>gnome e nome: ………………………………</w:t>
      </w:r>
      <w:proofErr w:type="gramStart"/>
      <w:r w:rsidRPr="002B2841">
        <w:rPr>
          <w:bCs/>
        </w:rPr>
        <w:t>…….</w:t>
      </w:r>
      <w:proofErr w:type="gramEnd"/>
      <w:r w:rsidRPr="002B2841">
        <w:rPr>
          <w:bCs/>
        </w:rPr>
        <w:t>.</w:t>
      </w:r>
    </w:p>
    <w:p w:rsidR="00897161" w:rsidRPr="002B2841" w:rsidRDefault="00897161" w:rsidP="00897161">
      <w:pPr>
        <w:autoSpaceDE w:val="0"/>
        <w:autoSpaceDN w:val="0"/>
        <w:adjustRightInd w:val="0"/>
        <w:rPr>
          <w:bCs/>
        </w:rPr>
      </w:pPr>
      <w:r w:rsidRPr="002B2841">
        <w:rPr>
          <w:bCs/>
        </w:rPr>
        <w:t>Grado di parentela: …………………….</w:t>
      </w:r>
    </w:p>
    <w:p w:rsidR="00897161" w:rsidRPr="002B2841" w:rsidRDefault="00897161" w:rsidP="00897161">
      <w:pPr>
        <w:autoSpaceDE w:val="0"/>
        <w:autoSpaceDN w:val="0"/>
        <w:adjustRightInd w:val="0"/>
        <w:rPr>
          <w:bCs/>
        </w:rPr>
      </w:pPr>
      <w:r w:rsidRPr="002B2841">
        <w:rPr>
          <w:bCs/>
        </w:rPr>
        <w:t>Data e luog</w:t>
      </w:r>
      <w:r w:rsidR="002B2841">
        <w:rPr>
          <w:bCs/>
        </w:rPr>
        <w:t>o</w:t>
      </w:r>
      <w:r w:rsidRPr="002B2841">
        <w:rPr>
          <w:bCs/>
        </w:rPr>
        <w:t xml:space="preserve"> di nascita: ………………………</w:t>
      </w:r>
    </w:p>
    <w:p w:rsidR="00897161" w:rsidRPr="002B2841" w:rsidRDefault="00897161" w:rsidP="00897161">
      <w:pPr>
        <w:autoSpaceDE w:val="0"/>
        <w:autoSpaceDN w:val="0"/>
        <w:adjustRightInd w:val="0"/>
        <w:rPr>
          <w:bCs/>
        </w:rPr>
      </w:pPr>
      <w:r w:rsidRPr="002B2841">
        <w:rPr>
          <w:bCs/>
        </w:rPr>
        <w:t>Residente: ……………………</w:t>
      </w:r>
      <w:proofErr w:type="gramStart"/>
      <w:r w:rsidRPr="002B2841">
        <w:rPr>
          <w:bCs/>
        </w:rPr>
        <w:t>…….</w:t>
      </w:r>
      <w:proofErr w:type="gramEnd"/>
      <w:r w:rsidRPr="002B2841">
        <w:rPr>
          <w:bCs/>
        </w:rPr>
        <w:t>in Via ……………………………..</w:t>
      </w:r>
    </w:p>
    <w:p w:rsidR="00897161" w:rsidRPr="002B2841" w:rsidRDefault="00897161" w:rsidP="00897161">
      <w:pPr>
        <w:autoSpaceDE w:val="0"/>
        <w:autoSpaceDN w:val="0"/>
        <w:adjustRightInd w:val="0"/>
        <w:rPr>
          <w:bCs/>
        </w:rPr>
      </w:pPr>
      <w:r w:rsidRPr="002B2841">
        <w:rPr>
          <w:bCs/>
        </w:rPr>
        <w:t>Come da certificazione allegata;</w:t>
      </w:r>
    </w:p>
    <w:p w:rsidR="00364FDB" w:rsidRPr="00361C8F" w:rsidRDefault="00364FDB" w:rsidP="00364FDB">
      <w:pPr>
        <w:autoSpaceDE w:val="0"/>
        <w:autoSpaceDN w:val="0"/>
        <w:adjustRightInd w:val="0"/>
        <w:jc w:val="both"/>
      </w:pPr>
    </w:p>
    <w:p w:rsidR="00364FDB" w:rsidRDefault="00E22BC9" w:rsidP="00364FDB">
      <w:pPr>
        <w:autoSpaceDE w:val="0"/>
        <w:autoSpaceDN w:val="0"/>
        <w:adjustRightInd w:val="0"/>
        <w:jc w:val="both"/>
      </w:pPr>
      <w:r>
        <w:t>- di essere</w:t>
      </w:r>
      <w:r w:rsidR="00364FDB" w:rsidRPr="00361C8F">
        <w:t xml:space="preserve"> …l… sol… ad utilizzare i benefici previsti dall’art. 33 della Legge 104/92 nei confrontidel seguente portat</w:t>
      </w:r>
      <w:r w:rsidR="0099170C">
        <w:t>ore di handicap …………………………... e</w:t>
      </w:r>
      <w:r w:rsidR="00364FDB" w:rsidRPr="00361C8F">
        <w:t xml:space="preserve"> che lo stesso è assistito in maniera</w:t>
      </w:r>
      <w:r>
        <w:t xml:space="preserve">continuativa solo </w:t>
      </w:r>
      <w:proofErr w:type="gramStart"/>
      <w:r>
        <w:t>della  sua</w:t>
      </w:r>
      <w:proofErr w:type="gramEnd"/>
      <w:r w:rsidR="00364FDB" w:rsidRPr="00361C8F">
        <w:t xml:space="preserve"> persona;</w:t>
      </w:r>
    </w:p>
    <w:p w:rsidR="00897161" w:rsidRDefault="00897161" w:rsidP="00364FDB">
      <w:pPr>
        <w:autoSpaceDE w:val="0"/>
        <w:autoSpaceDN w:val="0"/>
        <w:adjustRightInd w:val="0"/>
        <w:jc w:val="both"/>
      </w:pPr>
      <w:r>
        <w:t>OPPURE</w:t>
      </w:r>
    </w:p>
    <w:p w:rsidR="00897161" w:rsidRPr="00361C8F" w:rsidRDefault="00897161" w:rsidP="00364FDB">
      <w:pPr>
        <w:autoSpaceDE w:val="0"/>
        <w:autoSpaceDN w:val="0"/>
        <w:adjustRightInd w:val="0"/>
        <w:jc w:val="both"/>
      </w:pPr>
      <w:r>
        <w:t>- che l’altro o gli altri________________ beneficiano dei permessi per lo stesso soggetto portatore di handicap alternativamente con il sottoscritto, nel limite di 3 giorni complessivi;</w:t>
      </w:r>
    </w:p>
    <w:p w:rsidR="00364FDB" w:rsidRPr="00361C8F" w:rsidRDefault="00364FDB" w:rsidP="00364FDB">
      <w:pPr>
        <w:autoSpaceDE w:val="0"/>
        <w:autoSpaceDN w:val="0"/>
        <w:adjustRightInd w:val="0"/>
        <w:jc w:val="both"/>
      </w:pPr>
    </w:p>
    <w:p w:rsidR="00364FDB" w:rsidRDefault="00364FDB" w:rsidP="00897161">
      <w:pPr>
        <w:autoSpaceDE w:val="0"/>
        <w:autoSpaceDN w:val="0"/>
        <w:adjustRightInd w:val="0"/>
        <w:jc w:val="both"/>
      </w:pPr>
      <w:r w:rsidRPr="00361C8F">
        <w:t>- che il predetto portatore di handicap è tutt’ora in vita e non è mai stato ricoverato a tempo pieno</w:t>
      </w:r>
      <w:r w:rsidR="00897161">
        <w:t xml:space="preserve"> presso</w:t>
      </w:r>
      <w:r w:rsidRPr="00361C8F">
        <w:t xml:space="preserve"> alcuna struttura dalla data di richiesta dei predetti benefici.</w:t>
      </w:r>
    </w:p>
    <w:p w:rsidR="00E22BC9" w:rsidRDefault="00E22BC9" w:rsidP="00364FDB">
      <w:pPr>
        <w:autoSpaceDE w:val="0"/>
        <w:autoSpaceDN w:val="0"/>
        <w:adjustRightInd w:val="0"/>
        <w:jc w:val="both"/>
      </w:pPr>
    </w:p>
    <w:p w:rsidR="0099170C" w:rsidRDefault="0099170C" w:rsidP="0099170C">
      <w:pPr>
        <w:autoSpaceDE w:val="0"/>
        <w:autoSpaceDN w:val="0"/>
        <w:adjustRightInd w:val="0"/>
        <w:jc w:val="both"/>
      </w:pPr>
      <w:r>
        <w:t xml:space="preserve">- </w:t>
      </w:r>
      <w:r w:rsidR="00E22BC9">
        <w:t xml:space="preserve">di essere consapevole che le agevolazioni sono uno strumento di assistenza del disabile e, pertanto, il </w:t>
      </w:r>
    </w:p>
    <w:p w:rsidR="00E22BC9" w:rsidRDefault="00E22BC9" w:rsidP="0099170C">
      <w:pPr>
        <w:autoSpaceDE w:val="0"/>
        <w:autoSpaceDN w:val="0"/>
        <w:adjustRightInd w:val="0"/>
        <w:jc w:val="both"/>
      </w:pPr>
      <w:proofErr w:type="gramStart"/>
      <w:r>
        <w:t>riconoscimento</w:t>
      </w:r>
      <w:proofErr w:type="gramEnd"/>
      <w:r>
        <w:t xml:space="preserve"> delle agevolazioni stesse comporta la conferma dell’impegno – morale oltre che </w:t>
      </w:r>
      <w:r w:rsidR="00897161">
        <w:t xml:space="preserve">      giuridico</w:t>
      </w:r>
      <w:r>
        <w:t xml:space="preserve"> – a prestare effettivamente la propria opera di assistenza.</w:t>
      </w:r>
    </w:p>
    <w:p w:rsidR="0099170C" w:rsidRDefault="0099170C" w:rsidP="0099170C">
      <w:pPr>
        <w:autoSpaceDE w:val="0"/>
        <w:autoSpaceDN w:val="0"/>
        <w:adjustRightInd w:val="0"/>
        <w:jc w:val="both"/>
      </w:pPr>
    </w:p>
    <w:p w:rsidR="00E22BC9" w:rsidRDefault="0099170C" w:rsidP="0099170C">
      <w:pPr>
        <w:autoSpaceDE w:val="0"/>
        <w:autoSpaceDN w:val="0"/>
        <w:adjustRightInd w:val="0"/>
        <w:jc w:val="both"/>
      </w:pPr>
      <w:r>
        <w:t>- d</w:t>
      </w:r>
      <w:r w:rsidR="00E22BC9">
        <w:t>i essere</w:t>
      </w:r>
      <w:r w:rsidR="00842BE7">
        <w:t xml:space="preserve"> consapevole che la possibilità</w:t>
      </w:r>
      <w:r w:rsidR="00E22BC9">
        <w:t xml:space="preserve"> di fruire delle agevolazione comporta un onere per l’amministrazione e un impegno di spesa pubblica che lo Stato e la collettività sopportano solo per l’effettiva tutela del disabile.</w:t>
      </w:r>
    </w:p>
    <w:p w:rsidR="0099170C" w:rsidRDefault="0099170C" w:rsidP="0099170C">
      <w:pPr>
        <w:autoSpaceDE w:val="0"/>
        <w:autoSpaceDN w:val="0"/>
        <w:adjustRightInd w:val="0"/>
        <w:jc w:val="both"/>
      </w:pPr>
    </w:p>
    <w:p w:rsidR="0099170C" w:rsidRDefault="0099170C" w:rsidP="0099170C">
      <w:pPr>
        <w:autoSpaceDE w:val="0"/>
        <w:autoSpaceDN w:val="0"/>
        <w:adjustRightInd w:val="0"/>
        <w:jc w:val="both"/>
      </w:pPr>
      <w:r>
        <w:t>- d</w:t>
      </w:r>
      <w:r w:rsidR="00E22BC9">
        <w:t xml:space="preserve">i impegnarsi a comunicare tempestivamente ogni variazione della situazione di fatto e di diritto da </w:t>
      </w:r>
    </w:p>
    <w:p w:rsidR="00E22BC9" w:rsidRPr="00361C8F" w:rsidRDefault="00E22BC9" w:rsidP="0099170C">
      <w:pPr>
        <w:autoSpaceDE w:val="0"/>
        <w:autoSpaceDN w:val="0"/>
        <w:adjustRightInd w:val="0"/>
        <w:jc w:val="both"/>
      </w:pPr>
      <w:proofErr w:type="gramStart"/>
      <w:r>
        <w:t>cui</w:t>
      </w:r>
      <w:proofErr w:type="gramEnd"/>
      <w:r>
        <w:t xml:space="preserve"> consegua la perdita della legittimazione delle agevolazioni.</w:t>
      </w:r>
    </w:p>
    <w:p w:rsidR="00364FDB" w:rsidRPr="00361C8F" w:rsidRDefault="00364FDB" w:rsidP="00364FDB">
      <w:pPr>
        <w:autoSpaceDE w:val="0"/>
        <w:autoSpaceDN w:val="0"/>
        <w:adjustRightInd w:val="0"/>
      </w:pPr>
    </w:p>
    <w:p w:rsidR="00364FDB" w:rsidRPr="00361C8F" w:rsidRDefault="00842BE7" w:rsidP="00364FDB">
      <w:pPr>
        <w:autoSpaceDE w:val="0"/>
        <w:autoSpaceDN w:val="0"/>
        <w:adjustRightInd w:val="0"/>
      </w:pPr>
      <w:r>
        <w:t>Data</w:t>
      </w:r>
      <w:r w:rsidR="00E93E33">
        <w:t>,</w:t>
      </w:r>
      <w:r w:rsidR="00364FDB" w:rsidRPr="00361C8F">
        <w:t xml:space="preserve"> ………………………….</w:t>
      </w:r>
    </w:p>
    <w:p w:rsidR="00364FDB" w:rsidRDefault="00364FDB" w:rsidP="00364FDB">
      <w:pPr>
        <w:autoSpaceDE w:val="0"/>
        <w:autoSpaceDN w:val="0"/>
        <w:adjustRightInd w:val="0"/>
        <w:jc w:val="center"/>
      </w:pPr>
      <w:bookmarkStart w:id="0" w:name="_GoBack"/>
      <w:bookmarkEnd w:id="0"/>
      <w:r w:rsidRPr="00361C8F">
        <w:t xml:space="preserve">                                                                  IL DICHIARANTE</w:t>
      </w:r>
    </w:p>
    <w:p w:rsidR="002B2841" w:rsidRPr="00361C8F" w:rsidRDefault="002B2841" w:rsidP="00364FDB">
      <w:pPr>
        <w:autoSpaceDE w:val="0"/>
        <w:autoSpaceDN w:val="0"/>
        <w:adjustRightInd w:val="0"/>
        <w:jc w:val="center"/>
      </w:pPr>
    </w:p>
    <w:p w:rsidR="00AE481B" w:rsidRPr="00361C8F" w:rsidRDefault="00364FDB" w:rsidP="002B2841">
      <w:pPr>
        <w:autoSpaceDE w:val="0"/>
        <w:autoSpaceDN w:val="0"/>
        <w:adjustRightInd w:val="0"/>
        <w:jc w:val="right"/>
      </w:pPr>
      <w:r w:rsidRPr="00361C8F">
        <w:t>………………………….……………………..</w:t>
      </w:r>
    </w:p>
    <w:sectPr w:rsidR="00AE481B" w:rsidRPr="00361C8F" w:rsidSect="00364FDB">
      <w:pgSz w:w="12240" w:h="15840"/>
      <w:pgMar w:top="1417" w:right="1134" w:bottom="1134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260D0B"/>
    <w:multiLevelType w:val="hybridMultilevel"/>
    <w:tmpl w:val="95E63E92"/>
    <w:lvl w:ilvl="0" w:tplc="C0AC2E9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6A1634"/>
    <w:multiLevelType w:val="hybridMultilevel"/>
    <w:tmpl w:val="F23218C2"/>
    <w:lvl w:ilvl="0" w:tplc="C108DE0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E54F51"/>
    <w:multiLevelType w:val="hybridMultilevel"/>
    <w:tmpl w:val="30F481EA"/>
    <w:lvl w:ilvl="0" w:tplc="EF3EAC3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812227"/>
    <w:multiLevelType w:val="hybridMultilevel"/>
    <w:tmpl w:val="15F6E19E"/>
    <w:lvl w:ilvl="0" w:tplc="E494BFE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compat>
    <w:compatSetting w:name="compatibilityMode" w:uri="http://schemas.microsoft.com/office/word" w:val="12"/>
  </w:compat>
  <w:rsids>
    <w:rsidRoot w:val="0073201B"/>
    <w:rsid w:val="00077F3D"/>
    <w:rsid w:val="001479DE"/>
    <w:rsid w:val="002B2841"/>
    <w:rsid w:val="002E73C0"/>
    <w:rsid w:val="002F013C"/>
    <w:rsid w:val="00361C8F"/>
    <w:rsid w:val="00364FDB"/>
    <w:rsid w:val="00477919"/>
    <w:rsid w:val="0071234F"/>
    <w:rsid w:val="0073201B"/>
    <w:rsid w:val="007972AA"/>
    <w:rsid w:val="00842BE7"/>
    <w:rsid w:val="00897161"/>
    <w:rsid w:val="0099170C"/>
    <w:rsid w:val="009E6D27"/>
    <w:rsid w:val="00AE481B"/>
    <w:rsid w:val="00CA00F6"/>
    <w:rsid w:val="00E22BC9"/>
    <w:rsid w:val="00E26CCF"/>
    <w:rsid w:val="00E93E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107BFF8-4E0D-4D56-9DB2-EBE1C994E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E6D27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tente\Desktop\ITES%20Genco%20di%20Altamura\a.s.%202026-27\Organico\L.%20104%20del%2094\Allegato%201%20-%20Modello-autocertificazione-legge-104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Allegato 1 - Modello-autocertificazione-legge-104</Template>
  <TotalTime>1</TotalTime>
  <Pages>1</Pages>
  <Words>347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OGGETTO: Autocertificazione per l’utilizzo della legge 104/92</vt:lpstr>
    </vt:vector>
  </TitlesOfParts>
  <Company>istituto</Company>
  <LinksUpToDate>false</LinksUpToDate>
  <CharactersWithSpaces>2321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OGGETTO: Autocertificazione per l’utilizzo della legge 104/92</dc:title>
  <dc:creator>utente</dc:creator>
  <cp:lastModifiedBy>Grazia</cp:lastModifiedBy>
  <cp:revision>2</cp:revision>
  <dcterms:created xsi:type="dcterms:W3CDTF">2026-09-05T10:15:00Z</dcterms:created>
  <dcterms:modified xsi:type="dcterms:W3CDTF">2026-09-05T10:46:00Z</dcterms:modified>
</cp:coreProperties>
</file>